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24F2" w:rsidRDefault="00ED24F2" w:rsidP="00815976">
      <w:pPr>
        <w:ind w:left="720"/>
        <w:rPr>
          <w:rFonts w:ascii="Calibri" w:eastAsia="Calibri" w:hAnsi="Calibri"/>
          <w:sz w:val="22"/>
          <w:szCs w:val="22"/>
          <w:lang w:eastAsia="en-US"/>
        </w:rPr>
      </w:pPr>
      <w:bookmarkStart w:id="0" w:name="_GoBack"/>
      <w:bookmarkEnd w:id="0"/>
    </w:p>
    <w:p w:rsidR="00ED24F2" w:rsidRDefault="00ED24F2" w:rsidP="00815976">
      <w:pPr>
        <w:ind w:left="720"/>
        <w:jc w:val="center"/>
        <w:rPr>
          <w:rFonts w:ascii="Calibri" w:eastAsia="Calibri" w:hAnsi="Calibri"/>
          <w:b/>
          <w:sz w:val="22"/>
          <w:szCs w:val="22"/>
          <w:lang w:eastAsia="en-US"/>
        </w:rPr>
      </w:pPr>
    </w:p>
    <w:tbl>
      <w:tblPr>
        <w:tblW w:w="0" w:type="auto"/>
        <w:tbl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single" w:sz="8" w:space="0" w:color="4BACC6"/>
          <w:insideV w:val="single" w:sz="8" w:space="0" w:color="4BACC6"/>
        </w:tblBorders>
        <w:tblLook w:val="04A0"/>
      </w:tblPr>
      <w:tblGrid>
        <w:gridCol w:w="4364"/>
        <w:gridCol w:w="4204"/>
      </w:tblGrid>
      <w:tr w:rsidR="00815976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</w:tcPr>
          <w:p w:rsidR="007C17B1" w:rsidRPr="0085360B" w:rsidRDefault="007C17B1" w:rsidP="0085360B">
            <w:pPr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  <w:p w:rsidR="00815976" w:rsidRPr="0085360B" w:rsidRDefault="00815976" w:rsidP="0085360B">
            <w:pPr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/>
                <w:bCs/>
                <w:sz w:val="22"/>
                <w:szCs w:val="22"/>
              </w:rPr>
              <w:t>Domande</w:t>
            </w:r>
          </w:p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</w:tcPr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85360B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Risposte</w:t>
            </w:r>
          </w:p>
        </w:tc>
      </w:tr>
      <w:tr w:rsidR="00815976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85360B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AZIENDA</w:t>
            </w:r>
          </w:p>
          <w:p w:rsidR="00815976" w:rsidRDefault="00815976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>Nome azienda:</w:t>
            </w: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14315D" w:rsidRDefault="0014315D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 xml:space="preserve">Indirizzo azienda: </w:t>
            </w:r>
          </w:p>
          <w:p w:rsidR="0014315D" w:rsidRDefault="0014315D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14315D" w:rsidRDefault="0014315D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>Nome referente:</w:t>
            </w: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>Telefono:</w:t>
            </w: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>Indirizzo mail:</w:t>
            </w: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061688" w:rsidRDefault="00061688" w:rsidP="00061688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815976" w:rsidRPr="0085360B" w:rsidRDefault="00815976" w:rsidP="0085360B">
            <w:pPr>
              <w:jc w:val="both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 w:rsidRPr="0085360B"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>Descrizione dettagliata dell’attività</w:t>
            </w:r>
            <w:r w:rsidR="00B7015B" w:rsidRPr="0085360B"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 xml:space="preserve"> aziendale indicando, se possibile, il livello medio di fatturato ed il numero medio di addetti</w:t>
            </w: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815976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85360B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PRODOTTI</w:t>
            </w:r>
          </w:p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815976" w:rsidRPr="0085360B" w:rsidRDefault="00B7015B" w:rsidP="0085360B">
            <w:pPr>
              <w:jc w:val="both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 w:rsidRPr="0085360B"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>Descrizione dei prodotti destinati all’attività di esportazione (nel caso di beni strumentali indicare quali sono le categorie di utilizzatori finali)</w:t>
            </w: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815976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7C17B1" w:rsidRPr="0085360B" w:rsidRDefault="007C17B1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  <w:p w:rsidR="00815976" w:rsidRPr="0085360B" w:rsidRDefault="00815976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/>
                <w:bCs/>
                <w:sz w:val="22"/>
                <w:szCs w:val="22"/>
              </w:rPr>
              <w:t>CLIENTI</w:t>
            </w:r>
          </w:p>
          <w:p w:rsidR="0014315D" w:rsidRPr="0085360B" w:rsidRDefault="0014315D" w:rsidP="0014315D">
            <w:pPr>
              <w:autoSpaceDE w:val="0"/>
              <w:autoSpaceDN w:val="0"/>
              <w:adjustRightInd w:val="0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7C17B1" w:rsidRDefault="007C17B1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14315D" w:rsidRDefault="00B7015B" w:rsidP="0085360B">
            <w:pPr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Cs/>
                <w:sz w:val="22"/>
                <w:szCs w:val="22"/>
              </w:rPr>
              <w:t>Descrizione della modalità commerciale desiderata per lo sviluppo dell’attività di esportazione (ricerca di clienti/utilizzatori finali – ricerca distributori/agenti)</w:t>
            </w:r>
          </w:p>
          <w:p w:rsidR="0014315D" w:rsidRPr="0085360B" w:rsidRDefault="0014315D" w:rsidP="0085360B">
            <w:pPr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815976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:rsidR="00815976" w:rsidRPr="0085360B" w:rsidRDefault="00815976" w:rsidP="0085360B">
            <w:pPr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/>
                <w:bCs/>
                <w:sz w:val="22"/>
                <w:szCs w:val="22"/>
              </w:rPr>
              <w:lastRenderedPageBreak/>
              <w:t>PUNTI DI FORZA</w:t>
            </w:r>
          </w:p>
          <w:p w:rsidR="00B7015B" w:rsidRPr="0085360B" w:rsidRDefault="00B7015B" w:rsidP="0085360B">
            <w:pPr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7C17B1" w:rsidRPr="0085360B" w:rsidRDefault="007C17B1" w:rsidP="0085360B">
            <w:pPr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B7015B" w:rsidRPr="0085360B" w:rsidRDefault="00B7015B" w:rsidP="00B7015B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 w:rsidRPr="0085360B">
              <w:rPr>
                <w:rFonts w:ascii="Calibri" w:hAnsi="Calibri" w:cs="Arial"/>
                <w:bCs/>
                <w:sz w:val="22"/>
                <w:szCs w:val="22"/>
              </w:rPr>
              <w:t xml:space="preserve">Descrizione dei principali fattori che differenziano il prodotto dalla concorrenza o che rendono il prodotto interessante per possibili nuovi mercati. </w:t>
            </w: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7C17B1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7C17B1" w:rsidRPr="0085360B" w:rsidRDefault="007C17B1" w:rsidP="0085360B">
            <w:pPr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  <w:p w:rsidR="007C17B1" w:rsidRPr="0085360B" w:rsidRDefault="007C17B1" w:rsidP="0085360B">
            <w:pPr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/>
                <w:bCs/>
                <w:sz w:val="22"/>
                <w:szCs w:val="22"/>
              </w:rPr>
              <w:t>PUNTI DI DEBOLEZZA</w:t>
            </w:r>
          </w:p>
          <w:p w:rsidR="007C17B1" w:rsidRPr="0085360B" w:rsidRDefault="007C17B1" w:rsidP="0085360B">
            <w:pPr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7C17B1" w:rsidRPr="0085360B" w:rsidRDefault="007C17B1" w:rsidP="0085360B">
            <w:pPr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7C17B1" w:rsidRPr="0085360B" w:rsidRDefault="007C17B1" w:rsidP="007C17B1">
            <w:pPr>
              <w:rPr>
                <w:rFonts w:ascii="Calibri" w:hAnsi="Calibri" w:cs="Arial"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Cs/>
                <w:sz w:val="22"/>
                <w:szCs w:val="22"/>
              </w:rPr>
              <w:t>Descrizione di fattori ad oggi conosciuti che hanno penalizzato lo sviluppo dell’attività di esportazione del prodotto/i aziendale/i</w:t>
            </w: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815976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:rsidR="007C17B1" w:rsidRPr="0085360B" w:rsidRDefault="007C17B1" w:rsidP="0085360B">
            <w:pPr>
              <w:autoSpaceDE w:val="0"/>
              <w:autoSpaceDN w:val="0"/>
              <w:adjustRightInd w:val="0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815976" w:rsidRPr="0085360B" w:rsidRDefault="00815976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/>
                <w:bCs/>
                <w:sz w:val="22"/>
                <w:szCs w:val="22"/>
              </w:rPr>
              <w:t>PRESENZA INTERNAZIONALE</w:t>
            </w:r>
          </w:p>
          <w:p w:rsidR="00815976" w:rsidRPr="0085360B" w:rsidRDefault="00815976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7C17B1" w:rsidRPr="0085360B" w:rsidRDefault="007C17B1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815976" w:rsidRPr="0085360B" w:rsidRDefault="00815976" w:rsidP="0085360B">
            <w:pPr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Cs/>
                <w:sz w:val="22"/>
                <w:szCs w:val="22"/>
              </w:rPr>
              <w:t xml:space="preserve">Indicare </w:t>
            </w:r>
            <w:r w:rsidR="00B7015B" w:rsidRPr="0085360B">
              <w:rPr>
                <w:rFonts w:ascii="Calibri" w:hAnsi="Calibri" w:cs="Arial"/>
                <w:bCs/>
                <w:sz w:val="22"/>
                <w:szCs w:val="22"/>
              </w:rPr>
              <w:t xml:space="preserve">i mercati di destinazione dell’attuale attività di esportazione e descrivere la modalità pratica attraverso la quale vengono presidiati i mercati esteri (distributori/agenti/filiali dirette/etc.) </w:t>
            </w: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815976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7C17B1" w:rsidRPr="0085360B" w:rsidRDefault="007C17B1" w:rsidP="0085360B">
            <w:pPr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  <w:p w:rsidR="00815976" w:rsidRPr="0085360B" w:rsidRDefault="00815976" w:rsidP="0085360B">
            <w:pPr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/>
                <w:bCs/>
                <w:sz w:val="22"/>
                <w:szCs w:val="22"/>
              </w:rPr>
              <w:t>CONCORRENTI</w:t>
            </w: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B7015B" w:rsidRPr="0085360B" w:rsidRDefault="00B7015B" w:rsidP="00B7015B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 w:rsidRPr="0085360B"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 xml:space="preserve">Indicare eventuali aziende concorrenti </w:t>
            </w:r>
            <w:r w:rsidR="007C17B1" w:rsidRPr="0085360B"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 xml:space="preserve">che hanno già sviluppato un’efficace presenza commerciale su mercati esteri </w:t>
            </w: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:rsidR="00B7015B" w:rsidRPr="0085360B" w:rsidRDefault="00B7015B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815976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:rsidR="007C17B1" w:rsidRPr="0085360B" w:rsidRDefault="007C17B1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  <w:p w:rsidR="00815976" w:rsidRPr="0085360B" w:rsidRDefault="00815976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/>
                <w:bCs/>
                <w:sz w:val="22"/>
                <w:szCs w:val="22"/>
              </w:rPr>
              <w:t>NUOVI MERCATI DI POTENZIALE INTERESSE</w:t>
            </w:r>
          </w:p>
          <w:p w:rsidR="00815976" w:rsidRPr="0085360B" w:rsidRDefault="00815976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7C17B1" w:rsidRPr="0085360B" w:rsidRDefault="007C17B1" w:rsidP="0085360B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  <w:p w:rsidR="007C17B1" w:rsidRPr="0085360B" w:rsidRDefault="007C17B1" w:rsidP="0085360B">
            <w:pPr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bCs/>
                <w:sz w:val="22"/>
                <w:szCs w:val="22"/>
              </w:rPr>
            </w:pPr>
            <w:r w:rsidRPr="0085360B">
              <w:rPr>
                <w:rFonts w:ascii="Calibri" w:hAnsi="Calibri" w:cs="Arial"/>
                <w:bCs/>
                <w:sz w:val="22"/>
                <w:szCs w:val="22"/>
              </w:rPr>
              <w:t>Indicare quali siano i mercati esteri di maggiore interesse specificando se su tali mercati sono state già svolte azioni di sviluppo delle esportazioni</w:t>
            </w: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815976" w:rsidRPr="0085360B" w:rsidTr="0085360B">
        <w:tc>
          <w:tcPr>
            <w:tcW w:w="436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85360B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 xml:space="preserve">OBIETTIVO </w:t>
            </w:r>
            <w:r w:rsidRPr="0085360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DELL’AZIONE SUL MERCATO ESTERO</w:t>
            </w:r>
          </w:p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7C17B1" w:rsidRPr="0085360B" w:rsidRDefault="007C17B1" w:rsidP="0085360B">
            <w:pPr>
              <w:jc w:val="center"/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</w:p>
          <w:p w:rsidR="007C17B1" w:rsidRPr="0085360B" w:rsidRDefault="007C17B1" w:rsidP="007C17B1">
            <w:pPr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</w:pPr>
            <w:r w:rsidRPr="0085360B">
              <w:rPr>
                <w:rFonts w:ascii="Calibri" w:eastAsia="Calibri" w:hAnsi="Calibri"/>
                <w:bCs/>
                <w:sz w:val="22"/>
                <w:szCs w:val="22"/>
                <w:lang w:eastAsia="en-US"/>
              </w:rPr>
              <w:t xml:space="preserve">Descrivere l’obiettivo che si intende raggiungere nei termini della propria attività di esportazione </w:t>
            </w:r>
          </w:p>
        </w:tc>
        <w:tc>
          <w:tcPr>
            <w:tcW w:w="420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815976" w:rsidRPr="0085360B" w:rsidRDefault="00815976" w:rsidP="0085360B">
            <w:pPr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</w:tbl>
    <w:p w:rsidR="00B26779" w:rsidRPr="00815976" w:rsidRDefault="00B26779" w:rsidP="00E217B9">
      <w:pPr>
        <w:rPr>
          <w:szCs w:val="22"/>
        </w:rPr>
      </w:pPr>
    </w:p>
    <w:sectPr w:rsidR="00B26779" w:rsidRPr="00815976" w:rsidSect="00C32E47">
      <w:headerReference w:type="default" r:id="rId8"/>
      <w:footerReference w:type="default" r:id="rId9"/>
      <w:pgSz w:w="11906" w:h="16838"/>
      <w:pgMar w:top="2552" w:right="1133" w:bottom="1701" w:left="1701" w:header="709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7A9C" w:rsidRDefault="00917A9C">
      <w:r>
        <w:separator/>
      </w:r>
    </w:p>
  </w:endnote>
  <w:endnote w:type="continuationSeparator" w:id="0">
    <w:p w:rsidR="00917A9C" w:rsidRDefault="00917A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3FA" w:rsidRPr="00E217B9" w:rsidRDefault="00CD43FA">
    <w:pPr>
      <w:pStyle w:val="Pidipagina"/>
      <w:pBdr>
        <w:top w:val="single" w:sz="4" w:space="1" w:color="0000FF"/>
      </w:pBdr>
      <w:tabs>
        <w:tab w:val="clear" w:pos="4819"/>
        <w:tab w:val="clear" w:pos="9638"/>
        <w:tab w:val="center" w:pos="3960"/>
        <w:tab w:val="right" w:pos="8460"/>
      </w:tabs>
      <w:rPr>
        <w:rFonts w:ascii="Arial" w:hAnsi="Arial" w:cs="Arial"/>
        <w:bCs/>
        <w:sz w:val="18"/>
        <w:szCs w:val="18"/>
      </w:rPr>
    </w:pPr>
    <w:r w:rsidRPr="00E217B9">
      <w:rPr>
        <w:rFonts w:ascii="Arial" w:hAnsi="Arial" w:cs="Arial"/>
        <w:bCs/>
        <w:sz w:val="18"/>
        <w:szCs w:val="18"/>
      </w:rPr>
      <w:t>Riservato</w:t>
    </w:r>
    <w:r w:rsidRPr="00E217B9">
      <w:rPr>
        <w:rFonts w:ascii="Arial" w:hAnsi="Arial" w:cs="Arial"/>
        <w:bCs/>
        <w:sz w:val="18"/>
        <w:szCs w:val="18"/>
      </w:rPr>
      <w:tab/>
      <w:t xml:space="preserve">Pagina </w:t>
    </w:r>
    <w:r w:rsidR="00900168" w:rsidRPr="00E217B9">
      <w:rPr>
        <w:rFonts w:ascii="Arial" w:hAnsi="Arial" w:cs="Arial"/>
        <w:bCs/>
        <w:sz w:val="18"/>
        <w:szCs w:val="18"/>
      </w:rPr>
      <w:fldChar w:fldCharType="begin"/>
    </w:r>
    <w:r w:rsidRPr="00E217B9">
      <w:rPr>
        <w:rFonts w:ascii="Arial" w:hAnsi="Arial" w:cs="Arial"/>
        <w:bCs/>
        <w:sz w:val="18"/>
        <w:szCs w:val="18"/>
      </w:rPr>
      <w:instrText xml:space="preserve"> PAGE </w:instrText>
    </w:r>
    <w:r w:rsidR="00900168" w:rsidRPr="00E217B9">
      <w:rPr>
        <w:rFonts w:ascii="Arial" w:hAnsi="Arial" w:cs="Arial"/>
        <w:bCs/>
        <w:sz w:val="18"/>
        <w:szCs w:val="18"/>
      </w:rPr>
      <w:fldChar w:fldCharType="separate"/>
    </w:r>
    <w:r w:rsidR="00E217B9">
      <w:rPr>
        <w:rFonts w:ascii="Arial" w:hAnsi="Arial" w:cs="Arial"/>
        <w:bCs/>
        <w:noProof/>
        <w:sz w:val="18"/>
        <w:szCs w:val="18"/>
      </w:rPr>
      <w:t>2</w:t>
    </w:r>
    <w:r w:rsidR="00900168" w:rsidRPr="00E217B9">
      <w:rPr>
        <w:rFonts w:ascii="Arial" w:hAnsi="Arial" w:cs="Arial"/>
        <w:bCs/>
        <w:sz w:val="18"/>
        <w:szCs w:val="18"/>
      </w:rPr>
      <w:fldChar w:fldCharType="end"/>
    </w:r>
    <w:r w:rsidRPr="00E217B9">
      <w:rPr>
        <w:rFonts w:ascii="Arial" w:hAnsi="Arial" w:cs="Arial"/>
        <w:bCs/>
        <w:sz w:val="18"/>
        <w:szCs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7A9C" w:rsidRDefault="00917A9C">
      <w:r>
        <w:separator/>
      </w:r>
    </w:p>
  </w:footnote>
  <w:footnote w:type="continuationSeparator" w:id="0">
    <w:p w:rsidR="00917A9C" w:rsidRDefault="00917A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7B9" w:rsidRDefault="00E217B9" w:rsidP="00E217B9">
    <w:pPr>
      <w:pStyle w:val="Intestazione"/>
      <w:jc w:val="center"/>
    </w:pPr>
    <w:r>
      <w:rPr>
        <w:noProof/>
      </w:rPr>
      <w:drawing>
        <wp:inline distT="0" distB="0" distL="0" distR="0">
          <wp:extent cx="1352550" cy="457200"/>
          <wp:effectExtent l="19050" t="0" r="0" b="0"/>
          <wp:docPr id="1" name="Immagine 1" descr="centrato_1ri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entrato_1rig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255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E217B9" w:rsidRDefault="00E217B9" w:rsidP="00E217B9">
    <w:pPr>
      <w:pStyle w:val="Intestazione"/>
      <w:jc w:val="center"/>
    </w:pPr>
  </w:p>
  <w:p w:rsidR="00E217B9" w:rsidRPr="0029723D" w:rsidRDefault="00E217B9" w:rsidP="00E217B9">
    <w:pPr>
      <w:pStyle w:val="Intestazione"/>
      <w:jc w:val="center"/>
      <w:rPr>
        <w:rFonts w:ascii="Arial" w:hAnsi="Arial" w:cs="Arial"/>
        <w:sz w:val="20"/>
        <w:szCs w:val="20"/>
      </w:rPr>
    </w:pPr>
    <w:r w:rsidRPr="0029723D">
      <w:rPr>
        <w:rFonts w:ascii="Arial" w:hAnsi="Arial" w:cs="Arial"/>
        <w:sz w:val="20"/>
        <w:szCs w:val="20"/>
      </w:rPr>
      <w:t xml:space="preserve">Area Internazionalizzazione – Scheda </w:t>
    </w:r>
    <w:r>
      <w:rPr>
        <w:rFonts w:ascii="Arial" w:hAnsi="Arial" w:cs="Arial"/>
        <w:sz w:val="20"/>
        <w:szCs w:val="20"/>
      </w:rPr>
      <w:t>Informativa per servizio di orientamento</w:t>
    </w:r>
  </w:p>
  <w:p w:rsidR="00E217B9" w:rsidRDefault="00E217B9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B19AFD0E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7A0003"/>
    <w:multiLevelType w:val="hybridMultilevel"/>
    <w:tmpl w:val="298C417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F96A9A"/>
    <w:multiLevelType w:val="hybridMultilevel"/>
    <w:tmpl w:val="1F021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7A2083B"/>
    <w:multiLevelType w:val="hybridMultilevel"/>
    <w:tmpl w:val="4478207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C53784"/>
    <w:multiLevelType w:val="hybridMultilevel"/>
    <w:tmpl w:val="104C8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BA3D92"/>
    <w:multiLevelType w:val="hybridMultilevel"/>
    <w:tmpl w:val="9548976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C1B7865"/>
    <w:multiLevelType w:val="hybridMultilevel"/>
    <w:tmpl w:val="042A01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8140D0"/>
    <w:multiLevelType w:val="hybridMultilevel"/>
    <w:tmpl w:val="0908ECA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24310BD"/>
    <w:multiLevelType w:val="hybridMultilevel"/>
    <w:tmpl w:val="2368AC4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78F60D4"/>
    <w:multiLevelType w:val="hybridMultilevel"/>
    <w:tmpl w:val="F1B2D804"/>
    <w:lvl w:ilvl="0" w:tplc="ABC4F8B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988706D"/>
    <w:multiLevelType w:val="hybridMultilevel"/>
    <w:tmpl w:val="7068A03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BA212C5"/>
    <w:multiLevelType w:val="hybridMultilevel"/>
    <w:tmpl w:val="888E3C6E"/>
    <w:lvl w:ilvl="0" w:tplc="D70A58D8">
      <w:start w:val="1"/>
      <w:numFmt w:val="bullet"/>
      <w:lvlText w:val="·"/>
      <w:lvlJc w:val="left"/>
      <w:pPr>
        <w:ind w:left="1080" w:hanging="360"/>
      </w:pPr>
      <w:rPr>
        <w:rFonts w:ascii="SimHei" w:eastAsia="SimHei" w:hAnsi="SimHei" w:hint="eastAsia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C591672"/>
    <w:multiLevelType w:val="hybridMultilevel"/>
    <w:tmpl w:val="A746A3C6"/>
    <w:lvl w:ilvl="0" w:tplc="57DC1148">
      <w:numFmt w:val="bullet"/>
      <w:lvlText w:val="-"/>
      <w:lvlJc w:val="left"/>
      <w:pPr>
        <w:ind w:left="1146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3915ED"/>
    <w:multiLevelType w:val="hybridMultilevel"/>
    <w:tmpl w:val="64CEBB1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663E7A"/>
    <w:multiLevelType w:val="hybridMultilevel"/>
    <w:tmpl w:val="7F5C939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0D7907"/>
    <w:multiLevelType w:val="hybridMultilevel"/>
    <w:tmpl w:val="A5F64DE6"/>
    <w:lvl w:ilvl="0" w:tplc="0410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1287813"/>
    <w:multiLevelType w:val="hybridMultilevel"/>
    <w:tmpl w:val="903AA280"/>
    <w:lvl w:ilvl="0" w:tplc="57DC1148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15C4EDC"/>
    <w:multiLevelType w:val="hybridMultilevel"/>
    <w:tmpl w:val="8ECE0C0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9DE31DB"/>
    <w:multiLevelType w:val="hybridMultilevel"/>
    <w:tmpl w:val="8176F1D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1642C0"/>
    <w:multiLevelType w:val="hybridMultilevel"/>
    <w:tmpl w:val="41C45934"/>
    <w:lvl w:ilvl="0" w:tplc="8F48444A">
      <w:start w:val="1"/>
      <w:numFmt w:val="lowerLetter"/>
      <w:lvlText w:val="%1)"/>
      <w:lvlJc w:val="left"/>
      <w:pPr>
        <w:ind w:left="141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B2E6C67"/>
    <w:multiLevelType w:val="hybridMultilevel"/>
    <w:tmpl w:val="031C8C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63A3825"/>
    <w:multiLevelType w:val="hybridMultilevel"/>
    <w:tmpl w:val="A20AD3F4"/>
    <w:lvl w:ilvl="0" w:tplc="B130175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C591AAF"/>
    <w:multiLevelType w:val="hybridMultilevel"/>
    <w:tmpl w:val="D44E2F7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61C0698"/>
    <w:multiLevelType w:val="hybridMultilevel"/>
    <w:tmpl w:val="61F43E8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F64328"/>
    <w:multiLevelType w:val="hybridMultilevel"/>
    <w:tmpl w:val="5570070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C2F1DEB"/>
    <w:multiLevelType w:val="hybridMultilevel"/>
    <w:tmpl w:val="05666FA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CB35C0A"/>
    <w:multiLevelType w:val="hybridMultilevel"/>
    <w:tmpl w:val="8EB0775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244A07"/>
    <w:multiLevelType w:val="hybridMultilevel"/>
    <w:tmpl w:val="7D045FEC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0177CB8"/>
    <w:multiLevelType w:val="hybridMultilevel"/>
    <w:tmpl w:val="D6EA9026"/>
    <w:lvl w:ilvl="0" w:tplc="CD7EE0A0">
      <w:start w:val="1"/>
      <w:numFmt w:val="lowerLetter"/>
      <w:lvlText w:val="%1)"/>
      <w:lvlJc w:val="left"/>
      <w:pPr>
        <w:ind w:left="1335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511F7C"/>
    <w:multiLevelType w:val="hybridMultilevel"/>
    <w:tmpl w:val="72884C4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DD63D47"/>
    <w:multiLevelType w:val="hybridMultilevel"/>
    <w:tmpl w:val="13F62294"/>
    <w:lvl w:ilvl="0" w:tplc="ABC4F8B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</w:num>
  <w:num w:numId="13">
    <w:abstractNumId w:val="3"/>
  </w:num>
  <w:num w:numId="14">
    <w:abstractNumId w:val="25"/>
  </w:num>
  <w:num w:numId="15">
    <w:abstractNumId w:val="1"/>
  </w:num>
  <w:num w:numId="16">
    <w:abstractNumId w:val="27"/>
  </w:num>
  <w:num w:numId="17">
    <w:abstractNumId w:val="9"/>
  </w:num>
  <w:num w:numId="18">
    <w:abstractNumId w:val="30"/>
  </w:num>
  <w:num w:numId="19">
    <w:abstractNumId w:val="6"/>
  </w:num>
  <w:num w:numId="20">
    <w:abstractNumId w:val="22"/>
  </w:num>
  <w:num w:numId="21">
    <w:abstractNumId w:val="8"/>
  </w:num>
  <w:num w:numId="22">
    <w:abstractNumId w:val="17"/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4"/>
  </w:num>
  <w:num w:numId="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7"/>
  </w:num>
  <w:num w:numId="31">
    <w:abstractNumId w:val="29"/>
  </w:num>
  <w:num w:numId="32">
    <w:abstractNumId w:val="18"/>
  </w:num>
  <w:num w:numId="33">
    <w:abstractNumId w:val="23"/>
  </w:num>
  <w:num w:numId="34">
    <w:abstractNumId w:val="14"/>
  </w:num>
  <w:num w:numId="35">
    <w:abstractNumId w:val="26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/>
  <w:attachedTemplate r:id="rId1"/>
  <w:stylePaneFormatFilter w:val="3F01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82416"/>
    <w:rsid w:val="00005070"/>
    <w:rsid w:val="0000660D"/>
    <w:rsid w:val="00011CB4"/>
    <w:rsid w:val="00012A22"/>
    <w:rsid w:val="000145AD"/>
    <w:rsid w:val="00014B0D"/>
    <w:rsid w:val="0002361F"/>
    <w:rsid w:val="000312E2"/>
    <w:rsid w:val="00031369"/>
    <w:rsid w:val="000463E1"/>
    <w:rsid w:val="000524D4"/>
    <w:rsid w:val="000537AF"/>
    <w:rsid w:val="000542FA"/>
    <w:rsid w:val="00061688"/>
    <w:rsid w:val="000706AA"/>
    <w:rsid w:val="00073D9F"/>
    <w:rsid w:val="00074804"/>
    <w:rsid w:val="00074BC2"/>
    <w:rsid w:val="00085B41"/>
    <w:rsid w:val="0009482B"/>
    <w:rsid w:val="00097CAB"/>
    <w:rsid w:val="000A1846"/>
    <w:rsid w:val="000B12FD"/>
    <w:rsid w:val="000B1D6E"/>
    <w:rsid w:val="000B2F1E"/>
    <w:rsid w:val="000C1FF0"/>
    <w:rsid w:val="000D13D2"/>
    <w:rsid w:val="000D2F52"/>
    <w:rsid w:val="000D2FD5"/>
    <w:rsid w:val="000E05EC"/>
    <w:rsid w:val="000E07CE"/>
    <w:rsid w:val="000E23B2"/>
    <w:rsid w:val="000E5890"/>
    <w:rsid w:val="000F48AF"/>
    <w:rsid w:val="000F542C"/>
    <w:rsid w:val="00107644"/>
    <w:rsid w:val="00107B9A"/>
    <w:rsid w:val="001116B8"/>
    <w:rsid w:val="00112FD6"/>
    <w:rsid w:val="00127E01"/>
    <w:rsid w:val="0013035E"/>
    <w:rsid w:val="00140D50"/>
    <w:rsid w:val="0014315D"/>
    <w:rsid w:val="00147B5D"/>
    <w:rsid w:val="00154235"/>
    <w:rsid w:val="00160F8F"/>
    <w:rsid w:val="00162C5F"/>
    <w:rsid w:val="00165B1B"/>
    <w:rsid w:val="0016647F"/>
    <w:rsid w:val="001861DF"/>
    <w:rsid w:val="00187620"/>
    <w:rsid w:val="00196440"/>
    <w:rsid w:val="00196DBD"/>
    <w:rsid w:val="00197C76"/>
    <w:rsid w:val="001A1E4C"/>
    <w:rsid w:val="001B552E"/>
    <w:rsid w:val="001B68A3"/>
    <w:rsid w:val="001D0521"/>
    <w:rsid w:val="001D6A44"/>
    <w:rsid w:val="001E52C5"/>
    <w:rsid w:val="001F15B7"/>
    <w:rsid w:val="001F314F"/>
    <w:rsid w:val="001F3788"/>
    <w:rsid w:val="001F622D"/>
    <w:rsid w:val="0020171D"/>
    <w:rsid w:val="00205806"/>
    <w:rsid w:val="00212F7A"/>
    <w:rsid w:val="00214222"/>
    <w:rsid w:val="0021465B"/>
    <w:rsid w:val="002153C6"/>
    <w:rsid w:val="0022053D"/>
    <w:rsid w:val="002209E7"/>
    <w:rsid w:val="00225BC0"/>
    <w:rsid w:val="0022720B"/>
    <w:rsid w:val="00227FAB"/>
    <w:rsid w:val="00231041"/>
    <w:rsid w:val="0023120B"/>
    <w:rsid w:val="00231908"/>
    <w:rsid w:val="0023431D"/>
    <w:rsid w:val="00241ABB"/>
    <w:rsid w:val="00247AA9"/>
    <w:rsid w:val="00261352"/>
    <w:rsid w:val="00263070"/>
    <w:rsid w:val="00264112"/>
    <w:rsid w:val="00270884"/>
    <w:rsid w:val="00271D81"/>
    <w:rsid w:val="002773F7"/>
    <w:rsid w:val="002876A9"/>
    <w:rsid w:val="002910D7"/>
    <w:rsid w:val="00296A91"/>
    <w:rsid w:val="002A606C"/>
    <w:rsid w:val="002A67E3"/>
    <w:rsid w:val="002B0D81"/>
    <w:rsid w:val="002C0041"/>
    <w:rsid w:val="002C0E24"/>
    <w:rsid w:val="002C3289"/>
    <w:rsid w:val="002C35A0"/>
    <w:rsid w:val="002C54E6"/>
    <w:rsid w:val="002D113C"/>
    <w:rsid w:val="002E3746"/>
    <w:rsid w:val="00301280"/>
    <w:rsid w:val="00307B9F"/>
    <w:rsid w:val="00315948"/>
    <w:rsid w:val="0031667B"/>
    <w:rsid w:val="00317862"/>
    <w:rsid w:val="003213C2"/>
    <w:rsid w:val="00324B4F"/>
    <w:rsid w:val="00344B8C"/>
    <w:rsid w:val="003526A9"/>
    <w:rsid w:val="0035780F"/>
    <w:rsid w:val="00362F57"/>
    <w:rsid w:val="00364A83"/>
    <w:rsid w:val="00374AD4"/>
    <w:rsid w:val="00374ADD"/>
    <w:rsid w:val="00384A07"/>
    <w:rsid w:val="00385FAA"/>
    <w:rsid w:val="00392A41"/>
    <w:rsid w:val="00393D71"/>
    <w:rsid w:val="003A3A3C"/>
    <w:rsid w:val="003A4958"/>
    <w:rsid w:val="003B2BAD"/>
    <w:rsid w:val="003B790D"/>
    <w:rsid w:val="003C1593"/>
    <w:rsid w:val="003C228A"/>
    <w:rsid w:val="003C2498"/>
    <w:rsid w:val="003C2A00"/>
    <w:rsid w:val="003D2B59"/>
    <w:rsid w:val="003D5FA4"/>
    <w:rsid w:val="003D6DAA"/>
    <w:rsid w:val="003D76F2"/>
    <w:rsid w:val="003E7788"/>
    <w:rsid w:val="003F0A12"/>
    <w:rsid w:val="00410830"/>
    <w:rsid w:val="00411C71"/>
    <w:rsid w:val="00413A7D"/>
    <w:rsid w:val="004163E5"/>
    <w:rsid w:val="004172F8"/>
    <w:rsid w:val="004175A1"/>
    <w:rsid w:val="00417C46"/>
    <w:rsid w:val="0043156F"/>
    <w:rsid w:val="004409C5"/>
    <w:rsid w:val="00441D29"/>
    <w:rsid w:val="00446BEB"/>
    <w:rsid w:val="00452108"/>
    <w:rsid w:val="00454F4F"/>
    <w:rsid w:val="00455E2D"/>
    <w:rsid w:val="00465E15"/>
    <w:rsid w:val="004724B6"/>
    <w:rsid w:val="00472BCD"/>
    <w:rsid w:val="00472D8C"/>
    <w:rsid w:val="00483AD4"/>
    <w:rsid w:val="00483D81"/>
    <w:rsid w:val="0048653A"/>
    <w:rsid w:val="00487FBA"/>
    <w:rsid w:val="004A1BCA"/>
    <w:rsid w:val="004B7C34"/>
    <w:rsid w:val="004D0DD7"/>
    <w:rsid w:val="004D786F"/>
    <w:rsid w:val="004E6CD1"/>
    <w:rsid w:val="004E708D"/>
    <w:rsid w:val="004E7473"/>
    <w:rsid w:val="004E766F"/>
    <w:rsid w:val="004F058C"/>
    <w:rsid w:val="004F4578"/>
    <w:rsid w:val="00500528"/>
    <w:rsid w:val="00501C6A"/>
    <w:rsid w:val="005048EB"/>
    <w:rsid w:val="00505D21"/>
    <w:rsid w:val="00511C05"/>
    <w:rsid w:val="0051754C"/>
    <w:rsid w:val="0053266F"/>
    <w:rsid w:val="0053779F"/>
    <w:rsid w:val="005416F8"/>
    <w:rsid w:val="00542882"/>
    <w:rsid w:val="00543C63"/>
    <w:rsid w:val="00551E82"/>
    <w:rsid w:val="00567E14"/>
    <w:rsid w:val="0058474E"/>
    <w:rsid w:val="00584C30"/>
    <w:rsid w:val="005853FF"/>
    <w:rsid w:val="005A0532"/>
    <w:rsid w:val="005A5A0E"/>
    <w:rsid w:val="005A6116"/>
    <w:rsid w:val="005B0DC8"/>
    <w:rsid w:val="005B1FC0"/>
    <w:rsid w:val="005C10C8"/>
    <w:rsid w:val="005C1A4B"/>
    <w:rsid w:val="005C6558"/>
    <w:rsid w:val="005D59F1"/>
    <w:rsid w:val="005F4979"/>
    <w:rsid w:val="006079E9"/>
    <w:rsid w:val="00612A98"/>
    <w:rsid w:val="0061308B"/>
    <w:rsid w:val="00613D10"/>
    <w:rsid w:val="00623883"/>
    <w:rsid w:val="0062572E"/>
    <w:rsid w:val="00634165"/>
    <w:rsid w:val="006406E6"/>
    <w:rsid w:val="006410D0"/>
    <w:rsid w:val="00646342"/>
    <w:rsid w:val="00647B3D"/>
    <w:rsid w:val="00665B7E"/>
    <w:rsid w:val="00666EBA"/>
    <w:rsid w:val="006673A9"/>
    <w:rsid w:val="00670768"/>
    <w:rsid w:val="00673BEA"/>
    <w:rsid w:val="00673F73"/>
    <w:rsid w:val="006866DF"/>
    <w:rsid w:val="006870A6"/>
    <w:rsid w:val="00687CCA"/>
    <w:rsid w:val="00690ECA"/>
    <w:rsid w:val="00692A95"/>
    <w:rsid w:val="00694F49"/>
    <w:rsid w:val="0069513B"/>
    <w:rsid w:val="006971E4"/>
    <w:rsid w:val="006A3277"/>
    <w:rsid w:val="006B15DE"/>
    <w:rsid w:val="006B2350"/>
    <w:rsid w:val="006C4404"/>
    <w:rsid w:val="006D37D1"/>
    <w:rsid w:val="006E15D7"/>
    <w:rsid w:val="006E1FEC"/>
    <w:rsid w:val="006F5DB7"/>
    <w:rsid w:val="007030B8"/>
    <w:rsid w:val="0071144C"/>
    <w:rsid w:val="00713FE5"/>
    <w:rsid w:val="00716914"/>
    <w:rsid w:val="00716ADA"/>
    <w:rsid w:val="00720CCB"/>
    <w:rsid w:val="00724E35"/>
    <w:rsid w:val="007321E3"/>
    <w:rsid w:val="007501B8"/>
    <w:rsid w:val="007576AD"/>
    <w:rsid w:val="00757D38"/>
    <w:rsid w:val="00782474"/>
    <w:rsid w:val="00782D4B"/>
    <w:rsid w:val="00793C5B"/>
    <w:rsid w:val="007A2DD6"/>
    <w:rsid w:val="007A47E4"/>
    <w:rsid w:val="007B7A5E"/>
    <w:rsid w:val="007C17B1"/>
    <w:rsid w:val="007C2501"/>
    <w:rsid w:val="007C6E2F"/>
    <w:rsid w:val="007D17B4"/>
    <w:rsid w:val="007D3C39"/>
    <w:rsid w:val="007D5AC0"/>
    <w:rsid w:val="007E1817"/>
    <w:rsid w:val="007E33FC"/>
    <w:rsid w:val="007E368D"/>
    <w:rsid w:val="007E36A4"/>
    <w:rsid w:val="007E4D5C"/>
    <w:rsid w:val="007E5013"/>
    <w:rsid w:val="007F0967"/>
    <w:rsid w:val="007F5795"/>
    <w:rsid w:val="008110B4"/>
    <w:rsid w:val="00813641"/>
    <w:rsid w:val="00815976"/>
    <w:rsid w:val="008218A2"/>
    <w:rsid w:val="008269FB"/>
    <w:rsid w:val="0083090B"/>
    <w:rsid w:val="00833E53"/>
    <w:rsid w:val="008428B0"/>
    <w:rsid w:val="00850224"/>
    <w:rsid w:val="00850B72"/>
    <w:rsid w:val="0085360B"/>
    <w:rsid w:val="00862353"/>
    <w:rsid w:val="00865FDE"/>
    <w:rsid w:val="00866E5C"/>
    <w:rsid w:val="00867C97"/>
    <w:rsid w:val="0087232E"/>
    <w:rsid w:val="00873E03"/>
    <w:rsid w:val="0087654B"/>
    <w:rsid w:val="00877F25"/>
    <w:rsid w:val="00882BB0"/>
    <w:rsid w:val="00885141"/>
    <w:rsid w:val="00886FBE"/>
    <w:rsid w:val="00887E02"/>
    <w:rsid w:val="008916F8"/>
    <w:rsid w:val="00892B02"/>
    <w:rsid w:val="008B1E00"/>
    <w:rsid w:val="008B244A"/>
    <w:rsid w:val="008B2D72"/>
    <w:rsid w:val="008B4E59"/>
    <w:rsid w:val="008B6563"/>
    <w:rsid w:val="008D0849"/>
    <w:rsid w:val="008D131A"/>
    <w:rsid w:val="008D3EBA"/>
    <w:rsid w:val="008E5DC6"/>
    <w:rsid w:val="008F4EAA"/>
    <w:rsid w:val="00900168"/>
    <w:rsid w:val="009028E6"/>
    <w:rsid w:val="00917A9C"/>
    <w:rsid w:val="00921711"/>
    <w:rsid w:val="0092306D"/>
    <w:rsid w:val="00924299"/>
    <w:rsid w:val="00931E2F"/>
    <w:rsid w:val="00932296"/>
    <w:rsid w:val="009431F7"/>
    <w:rsid w:val="00943901"/>
    <w:rsid w:val="00950ABC"/>
    <w:rsid w:val="009527D6"/>
    <w:rsid w:val="009603FD"/>
    <w:rsid w:val="00970164"/>
    <w:rsid w:val="0097281A"/>
    <w:rsid w:val="00975959"/>
    <w:rsid w:val="0098089F"/>
    <w:rsid w:val="00985DBB"/>
    <w:rsid w:val="009A0477"/>
    <w:rsid w:val="009A1FB5"/>
    <w:rsid w:val="009A3118"/>
    <w:rsid w:val="009A632F"/>
    <w:rsid w:val="009A6BD0"/>
    <w:rsid w:val="009B2183"/>
    <w:rsid w:val="009B5F7A"/>
    <w:rsid w:val="009C3AE9"/>
    <w:rsid w:val="009C4332"/>
    <w:rsid w:val="009E1CEC"/>
    <w:rsid w:val="009E3488"/>
    <w:rsid w:val="009E442B"/>
    <w:rsid w:val="009F1BCD"/>
    <w:rsid w:val="009F7CE5"/>
    <w:rsid w:val="00A03268"/>
    <w:rsid w:val="00A05453"/>
    <w:rsid w:val="00A15EC0"/>
    <w:rsid w:val="00A17BBE"/>
    <w:rsid w:val="00A17DBA"/>
    <w:rsid w:val="00A22C30"/>
    <w:rsid w:val="00A23722"/>
    <w:rsid w:val="00A25DAB"/>
    <w:rsid w:val="00A30B8A"/>
    <w:rsid w:val="00A3219E"/>
    <w:rsid w:val="00A334A1"/>
    <w:rsid w:val="00A4572B"/>
    <w:rsid w:val="00A5047F"/>
    <w:rsid w:val="00A633C1"/>
    <w:rsid w:val="00A67F8D"/>
    <w:rsid w:val="00A72945"/>
    <w:rsid w:val="00A759E2"/>
    <w:rsid w:val="00A83AB0"/>
    <w:rsid w:val="00A84221"/>
    <w:rsid w:val="00A8461A"/>
    <w:rsid w:val="00A84763"/>
    <w:rsid w:val="00A90417"/>
    <w:rsid w:val="00A93EA0"/>
    <w:rsid w:val="00AB1988"/>
    <w:rsid w:val="00AB2A76"/>
    <w:rsid w:val="00AB57E7"/>
    <w:rsid w:val="00AB5834"/>
    <w:rsid w:val="00AB668F"/>
    <w:rsid w:val="00AC3315"/>
    <w:rsid w:val="00AC6DEC"/>
    <w:rsid w:val="00AC719A"/>
    <w:rsid w:val="00AD135C"/>
    <w:rsid w:val="00AE1F4B"/>
    <w:rsid w:val="00AE2473"/>
    <w:rsid w:val="00AE6A11"/>
    <w:rsid w:val="00AF1F53"/>
    <w:rsid w:val="00AF674C"/>
    <w:rsid w:val="00B05614"/>
    <w:rsid w:val="00B13C92"/>
    <w:rsid w:val="00B26779"/>
    <w:rsid w:val="00B325BA"/>
    <w:rsid w:val="00B32C6D"/>
    <w:rsid w:val="00B45C0A"/>
    <w:rsid w:val="00B52130"/>
    <w:rsid w:val="00B54CA9"/>
    <w:rsid w:val="00B62806"/>
    <w:rsid w:val="00B63D60"/>
    <w:rsid w:val="00B64CED"/>
    <w:rsid w:val="00B7015B"/>
    <w:rsid w:val="00B77346"/>
    <w:rsid w:val="00B92FFE"/>
    <w:rsid w:val="00BA3AED"/>
    <w:rsid w:val="00BB11E0"/>
    <w:rsid w:val="00BB5DC8"/>
    <w:rsid w:val="00BD3E5E"/>
    <w:rsid w:val="00BE1205"/>
    <w:rsid w:val="00BE1B63"/>
    <w:rsid w:val="00BE246C"/>
    <w:rsid w:val="00BF0093"/>
    <w:rsid w:val="00BF0436"/>
    <w:rsid w:val="00C053D6"/>
    <w:rsid w:val="00C21547"/>
    <w:rsid w:val="00C22885"/>
    <w:rsid w:val="00C234E1"/>
    <w:rsid w:val="00C25428"/>
    <w:rsid w:val="00C30A7A"/>
    <w:rsid w:val="00C32E47"/>
    <w:rsid w:val="00C45099"/>
    <w:rsid w:val="00C47B3A"/>
    <w:rsid w:val="00C55027"/>
    <w:rsid w:val="00C61242"/>
    <w:rsid w:val="00C766BA"/>
    <w:rsid w:val="00C76B9E"/>
    <w:rsid w:val="00C829F2"/>
    <w:rsid w:val="00C905F2"/>
    <w:rsid w:val="00CA5B68"/>
    <w:rsid w:val="00CB1645"/>
    <w:rsid w:val="00CB61DD"/>
    <w:rsid w:val="00CC2C6D"/>
    <w:rsid w:val="00CC2CF3"/>
    <w:rsid w:val="00CD2E28"/>
    <w:rsid w:val="00CD43FA"/>
    <w:rsid w:val="00CD6047"/>
    <w:rsid w:val="00CD6BD3"/>
    <w:rsid w:val="00CE5EF8"/>
    <w:rsid w:val="00CE65D5"/>
    <w:rsid w:val="00CF0F35"/>
    <w:rsid w:val="00CF5B23"/>
    <w:rsid w:val="00CF632A"/>
    <w:rsid w:val="00D13CA5"/>
    <w:rsid w:val="00D16B38"/>
    <w:rsid w:val="00D20819"/>
    <w:rsid w:val="00D20DFD"/>
    <w:rsid w:val="00D24D4E"/>
    <w:rsid w:val="00D25405"/>
    <w:rsid w:val="00D277B1"/>
    <w:rsid w:val="00D279B5"/>
    <w:rsid w:val="00D32481"/>
    <w:rsid w:val="00D337B5"/>
    <w:rsid w:val="00D414C5"/>
    <w:rsid w:val="00D43BD0"/>
    <w:rsid w:val="00D51D37"/>
    <w:rsid w:val="00D51FBB"/>
    <w:rsid w:val="00D62D2C"/>
    <w:rsid w:val="00D648B3"/>
    <w:rsid w:val="00D7091D"/>
    <w:rsid w:val="00D709CC"/>
    <w:rsid w:val="00D745A1"/>
    <w:rsid w:val="00D75469"/>
    <w:rsid w:val="00D80238"/>
    <w:rsid w:val="00D814A6"/>
    <w:rsid w:val="00D8545C"/>
    <w:rsid w:val="00D87F4B"/>
    <w:rsid w:val="00D95F8F"/>
    <w:rsid w:val="00DA5895"/>
    <w:rsid w:val="00DA6362"/>
    <w:rsid w:val="00DB11BD"/>
    <w:rsid w:val="00DB39BA"/>
    <w:rsid w:val="00DC010F"/>
    <w:rsid w:val="00DC5C1E"/>
    <w:rsid w:val="00DC6452"/>
    <w:rsid w:val="00DE4B44"/>
    <w:rsid w:val="00DE75EA"/>
    <w:rsid w:val="00DF3F7F"/>
    <w:rsid w:val="00DF67B2"/>
    <w:rsid w:val="00E040EB"/>
    <w:rsid w:val="00E068C6"/>
    <w:rsid w:val="00E104E5"/>
    <w:rsid w:val="00E12EED"/>
    <w:rsid w:val="00E13371"/>
    <w:rsid w:val="00E217B9"/>
    <w:rsid w:val="00E32C80"/>
    <w:rsid w:val="00E352A1"/>
    <w:rsid w:val="00E40792"/>
    <w:rsid w:val="00E467C7"/>
    <w:rsid w:val="00E57022"/>
    <w:rsid w:val="00E67402"/>
    <w:rsid w:val="00E71058"/>
    <w:rsid w:val="00E74A4D"/>
    <w:rsid w:val="00E77C18"/>
    <w:rsid w:val="00E81042"/>
    <w:rsid w:val="00E81DD9"/>
    <w:rsid w:val="00E82416"/>
    <w:rsid w:val="00E82DFC"/>
    <w:rsid w:val="00E87AC2"/>
    <w:rsid w:val="00E9688C"/>
    <w:rsid w:val="00E97227"/>
    <w:rsid w:val="00EA57DF"/>
    <w:rsid w:val="00EC2C53"/>
    <w:rsid w:val="00ED17D2"/>
    <w:rsid w:val="00ED1CD5"/>
    <w:rsid w:val="00ED24F2"/>
    <w:rsid w:val="00ED6606"/>
    <w:rsid w:val="00EE134E"/>
    <w:rsid w:val="00EE170C"/>
    <w:rsid w:val="00EE6214"/>
    <w:rsid w:val="00EE7663"/>
    <w:rsid w:val="00EF142B"/>
    <w:rsid w:val="00EF16E1"/>
    <w:rsid w:val="00EF44E2"/>
    <w:rsid w:val="00F03B01"/>
    <w:rsid w:val="00F115FF"/>
    <w:rsid w:val="00F156BB"/>
    <w:rsid w:val="00F202A9"/>
    <w:rsid w:val="00F300E8"/>
    <w:rsid w:val="00F32993"/>
    <w:rsid w:val="00F36FB8"/>
    <w:rsid w:val="00F440F1"/>
    <w:rsid w:val="00F44313"/>
    <w:rsid w:val="00F4659F"/>
    <w:rsid w:val="00F51477"/>
    <w:rsid w:val="00F56103"/>
    <w:rsid w:val="00F6073C"/>
    <w:rsid w:val="00F61CF8"/>
    <w:rsid w:val="00F6240B"/>
    <w:rsid w:val="00F66193"/>
    <w:rsid w:val="00F674DF"/>
    <w:rsid w:val="00F86869"/>
    <w:rsid w:val="00F909CD"/>
    <w:rsid w:val="00F93322"/>
    <w:rsid w:val="00FA6B43"/>
    <w:rsid w:val="00FB1686"/>
    <w:rsid w:val="00FC1EFD"/>
    <w:rsid w:val="00FC5280"/>
    <w:rsid w:val="00FD024E"/>
    <w:rsid w:val="00FD21C3"/>
    <w:rsid w:val="00FD5DDE"/>
    <w:rsid w:val="00FD7331"/>
    <w:rsid w:val="00FE6046"/>
    <w:rsid w:val="00FE7547"/>
    <w:rsid w:val="00FF10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76B9E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C76B9E"/>
    <w:pPr>
      <w:keepNext/>
      <w:outlineLvl w:val="0"/>
    </w:pPr>
    <w:rPr>
      <w:b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18762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90016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00168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90016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8514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8514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F378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F3788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212F7A"/>
    <w:pPr>
      <w:spacing w:before="100" w:beforeAutospacing="1" w:after="100" w:afterAutospacing="1"/>
    </w:pPr>
    <w:rPr>
      <w:rFonts w:eastAsia="Calibri"/>
    </w:rPr>
  </w:style>
  <w:style w:type="paragraph" w:styleId="Corpodeltesto">
    <w:name w:val="Body Text"/>
    <w:basedOn w:val="Normale"/>
    <w:link w:val="CorpodeltestoCarattere"/>
    <w:rsid w:val="00C47B3A"/>
    <w:pPr>
      <w:spacing w:line="360" w:lineRule="auto"/>
    </w:pPr>
    <w:rPr>
      <w:rFonts w:ascii="Bookman Old Style" w:hAnsi="Bookman Old Style" w:cs="Arial"/>
      <w:sz w:val="18"/>
    </w:rPr>
  </w:style>
  <w:style w:type="character" w:customStyle="1" w:styleId="CorpodeltestoCarattere">
    <w:name w:val="Corpo del testo Carattere"/>
    <w:basedOn w:val="Carpredefinitoparagrafo"/>
    <w:link w:val="Corpodeltesto"/>
    <w:rsid w:val="00C47B3A"/>
    <w:rPr>
      <w:rFonts w:ascii="Bookman Old Style" w:hAnsi="Bookman Old Style" w:cs="Arial"/>
      <w:sz w:val="18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D5FA4"/>
    <w:rPr>
      <w:color w:val="800080"/>
      <w:u w:val="single"/>
    </w:rPr>
  </w:style>
  <w:style w:type="character" w:customStyle="1" w:styleId="txt1">
    <w:name w:val="txt1"/>
    <w:basedOn w:val="Carpredefinitoparagrafo"/>
    <w:rsid w:val="003E7788"/>
    <w:rPr>
      <w:rFonts w:ascii="Verdana" w:hAnsi="Verdana" w:hint="default"/>
      <w:color w:val="4D4D4D"/>
      <w:sz w:val="15"/>
      <w:szCs w:val="15"/>
    </w:rPr>
  </w:style>
  <w:style w:type="character" w:customStyle="1" w:styleId="normaltxtb1">
    <w:name w:val="normaltxtb1"/>
    <w:basedOn w:val="Carpredefinitoparagrafo"/>
    <w:rsid w:val="003E7788"/>
    <w:rPr>
      <w:rFonts w:ascii="Arial" w:hAnsi="Arial" w:cs="Arial" w:hint="default"/>
      <w:b/>
      <w:bCs/>
      <w:color w:val="494F73"/>
    </w:rPr>
  </w:style>
  <w:style w:type="character" w:styleId="Enfasigrassetto">
    <w:name w:val="Strong"/>
    <w:basedOn w:val="Carpredefinitoparagrafo"/>
    <w:uiPriority w:val="22"/>
    <w:qFormat/>
    <w:rsid w:val="0022053D"/>
    <w:rPr>
      <w:b/>
      <w:bCs/>
    </w:rPr>
  </w:style>
  <w:style w:type="character" w:customStyle="1" w:styleId="fn">
    <w:name w:val="fn"/>
    <w:basedOn w:val="Carpredefinitoparagrafo"/>
    <w:rsid w:val="00C61242"/>
  </w:style>
  <w:style w:type="character" w:customStyle="1" w:styleId="street-address">
    <w:name w:val="street-address"/>
    <w:basedOn w:val="Carpredefinitoparagrafo"/>
    <w:rsid w:val="00C61242"/>
  </w:style>
  <w:style w:type="character" w:customStyle="1" w:styleId="postal-code">
    <w:name w:val="postal-code"/>
    <w:basedOn w:val="Carpredefinitoparagrafo"/>
    <w:rsid w:val="00C61242"/>
  </w:style>
  <w:style w:type="character" w:customStyle="1" w:styleId="locality">
    <w:name w:val="locality"/>
    <w:basedOn w:val="Carpredefinitoparagrafo"/>
    <w:rsid w:val="00C61242"/>
  </w:style>
  <w:style w:type="character" w:customStyle="1" w:styleId="region">
    <w:name w:val="region"/>
    <w:basedOn w:val="Carpredefinitoparagrafo"/>
    <w:rsid w:val="00C61242"/>
  </w:style>
  <w:style w:type="character" w:customStyle="1" w:styleId="stile8">
    <w:name w:val="stile8"/>
    <w:basedOn w:val="Carpredefinitoparagrafo"/>
    <w:rsid w:val="00716914"/>
  </w:style>
  <w:style w:type="character" w:customStyle="1" w:styleId="stile7">
    <w:name w:val="stile7"/>
    <w:basedOn w:val="Carpredefinitoparagrafo"/>
    <w:rsid w:val="00716914"/>
  </w:style>
  <w:style w:type="character" w:customStyle="1" w:styleId="stile2">
    <w:name w:val="stile2"/>
    <w:basedOn w:val="Carpredefinitoparagrafo"/>
    <w:rsid w:val="00716914"/>
  </w:style>
  <w:style w:type="paragraph" w:customStyle="1" w:styleId="stile21">
    <w:name w:val="stile21"/>
    <w:basedOn w:val="Normale"/>
    <w:rsid w:val="00716914"/>
    <w:pPr>
      <w:spacing w:before="100" w:beforeAutospacing="1" w:after="100" w:afterAutospacing="1"/>
    </w:pPr>
  </w:style>
  <w:style w:type="character" w:customStyle="1" w:styleId="Titolo2Carattere">
    <w:name w:val="Titolo 2 Carattere"/>
    <w:basedOn w:val="Carpredefinitoparagrafo"/>
    <w:link w:val="Titolo2"/>
    <w:uiPriority w:val="9"/>
    <w:rsid w:val="00187620"/>
    <w:rPr>
      <w:rFonts w:ascii="Cambria" w:hAnsi="Cambria"/>
      <w:b/>
      <w:bCs/>
      <w:i/>
      <w:iCs/>
      <w:sz w:val="28"/>
      <w:szCs w:val="28"/>
    </w:rPr>
  </w:style>
  <w:style w:type="paragraph" w:styleId="Testonormale">
    <w:name w:val="Plain Text"/>
    <w:basedOn w:val="Normale"/>
    <w:link w:val="TestonormaleCarattere"/>
    <w:uiPriority w:val="99"/>
    <w:unhideWhenUsed/>
    <w:rsid w:val="00A3219E"/>
    <w:rPr>
      <w:rFonts w:ascii="Consolas" w:eastAsia="Calibri" w:hAnsi="Consolas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A3219E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google-src-text1">
    <w:name w:val="google-src-text1"/>
    <w:basedOn w:val="Carpredefinitoparagrafo"/>
    <w:rsid w:val="00BA3AED"/>
    <w:rPr>
      <w:vanish/>
      <w:webHidden w:val="0"/>
      <w:specVanish w:val="0"/>
    </w:rPr>
  </w:style>
  <w:style w:type="character" w:customStyle="1" w:styleId="leftclick1">
    <w:name w:val="leftclick1"/>
    <w:basedOn w:val="Carpredefinitoparagrafo"/>
    <w:rsid w:val="00BA3AED"/>
    <w:rPr>
      <w:color w:val="006699"/>
      <w:u w:val="single"/>
    </w:rPr>
  </w:style>
  <w:style w:type="table" w:styleId="Grigliatabella">
    <w:name w:val="Table Grid"/>
    <w:basedOn w:val="Tabellanormale"/>
    <w:rsid w:val="00F674D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fondochiaro-Colore11">
    <w:name w:val="Sfondo chiaro - Colore 11"/>
    <w:basedOn w:val="Tabellanormale"/>
    <w:uiPriority w:val="60"/>
    <w:rsid w:val="00F674DF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customStyle="1" w:styleId="landingtext">
    <w:name w:val="landingtext"/>
    <w:basedOn w:val="Normale"/>
    <w:rsid w:val="00AE6A11"/>
    <w:pPr>
      <w:spacing w:line="270" w:lineRule="atLeast"/>
      <w:ind w:right="180"/>
    </w:pPr>
    <w:rPr>
      <w:rFonts w:ascii="Arial" w:hAnsi="Arial" w:cs="Arial"/>
      <w:color w:val="666666"/>
      <w:sz w:val="18"/>
      <w:szCs w:val="18"/>
    </w:rPr>
  </w:style>
  <w:style w:type="paragraph" w:customStyle="1" w:styleId="info1">
    <w:name w:val="info1"/>
    <w:basedOn w:val="Normale"/>
    <w:rsid w:val="00AE6A11"/>
    <w:pPr>
      <w:spacing w:before="100" w:beforeAutospacing="1" w:after="75" w:line="270" w:lineRule="atLeast"/>
    </w:pPr>
  </w:style>
  <w:style w:type="paragraph" w:customStyle="1" w:styleId="description1">
    <w:name w:val="description1"/>
    <w:basedOn w:val="Normale"/>
    <w:rsid w:val="00CD6BD3"/>
    <w:rPr>
      <w:sz w:val="26"/>
      <w:szCs w:val="26"/>
    </w:rPr>
  </w:style>
  <w:style w:type="paragraph" w:customStyle="1" w:styleId="web1">
    <w:name w:val="web1"/>
    <w:basedOn w:val="Normale"/>
    <w:rsid w:val="00CD6BD3"/>
    <w:rPr>
      <w:b/>
      <w:bCs/>
      <w:sz w:val="26"/>
      <w:szCs w:val="26"/>
    </w:rPr>
  </w:style>
  <w:style w:type="character" w:customStyle="1" w:styleId="label2">
    <w:name w:val="label2"/>
    <w:basedOn w:val="Carpredefinitoparagrafo"/>
    <w:rsid w:val="00CD6BD3"/>
    <w:rPr>
      <w:vanish w:val="0"/>
      <w:webHidden w:val="0"/>
      <w:specVanish w:val="0"/>
    </w:rPr>
  </w:style>
  <w:style w:type="character" w:customStyle="1" w:styleId="info2">
    <w:name w:val="info2"/>
    <w:basedOn w:val="Carpredefinitoparagrafo"/>
    <w:rsid w:val="00CD6BD3"/>
    <w:rPr>
      <w:vanish w:val="0"/>
      <w:webHidden w:val="0"/>
      <w:specVanish w:val="0"/>
    </w:rPr>
  </w:style>
  <w:style w:type="character" w:customStyle="1" w:styleId="google-src-text2">
    <w:name w:val="google-src-text2"/>
    <w:basedOn w:val="Carpredefinitoparagrafo"/>
    <w:rsid w:val="00CD6BD3"/>
    <w:rPr>
      <w:vanish/>
      <w:webHidden w:val="0"/>
      <w:color w:val="009900"/>
      <w:specVanish w:val="0"/>
    </w:rPr>
  </w:style>
  <w:style w:type="character" w:customStyle="1" w:styleId="style61">
    <w:name w:val="style61"/>
    <w:basedOn w:val="Carpredefinitoparagrafo"/>
    <w:rsid w:val="006971E4"/>
    <w:rPr>
      <w:rFonts w:ascii="Arial" w:hAnsi="Arial" w:cs="Arial" w:hint="default"/>
      <w:b/>
      <w:bCs/>
    </w:rPr>
  </w:style>
  <w:style w:type="paragraph" w:customStyle="1" w:styleId="style3">
    <w:name w:val="style3"/>
    <w:basedOn w:val="Normale"/>
    <w:rsid w:val="00D51FBB"/>
    <w:pPr>
      <w:spacing w:before="100" w:beforeAutospacing="1" w:after="100" w:afterAutospacing="1"/>
    </w:pPr>
    <w:rPr>
      <w:rFonts w:ascii="Arial" w:hAnsi="Arial" w:cs="Arial"/>
    </w:rPr>
  </w:style>
  <w:style w:type="paragraph" w:customStyle="1" w:styleId="style5">
    <w:name w:val="style5"/>
    <w:basedOn w:val="Normale"/>
    <w:rsid w:val="00D51FBB"/>
    <w:pPr>
      <w:spacing w:before="100" w:beforeAutospacing="1" w:after="100" w:afterAutospacing="1"/>
    </w:pPr>
    <w:rPr>
      <w:rFonts w:ascii="Arial" w:hAnsi="Arial" w:cs="Arial"/>
    </w:rPr>
  </w:style>
  <w:style w:type="character" w:customStyle="1" w:styleId="style81">
    <w:name w:val="style81"/>
    <w:basedOn w:val="Carpredefinitoparagrafo"/>
    <w:rsid w:val="00D51FBB"/>
    <w:rPr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rsid w:val="00B13C92"/>
    <w:rPr>
      <w:b/>
      <w:sz w:val="24"/>
      <w:szCs w:val="24"/>
    </w:rPr>
  </w:style>
  <w:style w:type="paragraph" w:styleId="Puntoelenco">
    <w:name w:val="List Bullet"/>
    <w:basedOn w:val="Normale"/>
    <w:uiPriority w:val="99"/>
    <w:unhideWhenUsed/>
    <w:rsid w:val="003C1593"/>
    <w:pPr>
      <w:numPr>
        <w:numId w:val="1"/>
      </w:numPr>
      <w:spacing w:after="200" w:line="276" w:lineRule="auto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1D6A4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1D6A44"/>
    <w:rPr>
      <w:sz w:val="24"/>
      <w:szCs w:val="24"/>
    </w:rPr>
  </w:style>
  <w:style w:type="character" w:customStyle="1" w:styleId="skypepnhprintcontainer">
    <w:name w:val="skype_pnh_print_container"/>
    <w:basedOn w:val="Carpredefinitoparagrafo"/>
    <w:rsid w:val="00862353"/>
  </w:style>
  <w:style w:type="character" w:customStyle="1" w:styleId="skypepnhcontainer">
    <w:name w:val="skype_pnh_container"/>
    <w:basedOn w:val="Carpredefinitoparagrafo"/>
    <w:rsid w:val="00862353"/>
  </w:style>
  <w:style w:type="character" w:customStyle="1" w:styleId="skypepnhmark">
    <w:name w:val="skype_pnh_mark"/>
    <w:basedOn w:val="Carpredefinitoparagrafo"/>
    <w:rsid w:val="00862353"/>
  </w:style>
  <w:style w:type="character" w:customStyle="1" w:styleId="skypepnhleftspan">
    <w:name w:val="skype_pnh_left_span"/>
    <w:basedOn w:val="Carpredefinitoparagrafo"/>
    <w:rsid w:val="00862353"/>
  </w:style>
  <w:style w:type="character" w:customStyle="1" w:styleId="skypepnhdropartspan">
    <w:name w:val="skype_pnh_dropart_span"/>
    <w:basedOn w:val="Carpredefinitoparagrafo"/>
    <w:rsid w:val="00862353"/>
  </w:style>
  <w:style w:type="character" w:customStyle="1" w:styleId="skypepnhdropartflagspan">
    <w:name w:val="skype_pnh_dropart_flag_span"/>
    <w:basedOn w:val="Carpredefinitoparagrafo"/>
    <w:rsid w:val="00862353"/>
  </w:style>
  <w:style w:type="character" w:customStyle="1" w:styleId="skypepnhtextspan">
    <w:name w:val="skype_pnh_text_span"/>
    <w:basedOn w:val="Carpredefinitoparagrafo"/>
    <w:rsid w:val="00862353"/>
  </w:style>
  <w:style w:type="character" w:customStyle="1" w:styleId="skypepnhrightspan">
    <w:name w:val="skype_pnh_right_span"/>
    <w:basedOn w:val="Carpredefinitoparagrafo"/>
    <w:rsid w:val="00862353"/>
  </w:style>
  <w:style w:type="table" w:styleId="Grigliamedia1-Colore1">
    <w:name w:val="Medium Grid 1 Accent 1"/>
    <w:basedOn w:val="Tabellanormale"/>
    <w:uiPriority w:val="67"/>
    <w:rsid w:val="00031369"/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paragraph" w:styleId="Titolo">
    <w:name w:val="Title"/>
    <w:basedOn w:val="Normale"/>
    <w:next w:val="Normale"/>
    <w:link w:val="TitoloCarattere"/>
    <w:uiPriority w:val="10"/>
    <w:qFormat/>
    <w:rsid w:val="000542F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uiPriority w:val="10"/>
    <w:rsid w:val="000542F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Default">
    <w:name w:val="Default"/>
    <w:rsid w:val="00BB5DC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table" w:styleId="Grigliamedia3-Colore1">
    <w:name w:val="Medium Grid 3 Accent 1"/>
    <w:basedOn w:val="Tabellanormale"/>
    <w:uiPriority w:val="69"/>
    <w:rsid w:val="00AF674C"/>
    <w:rPr>
      <w:rFonts w:eastAsia="Calibri"/>
      <w:lang w:eastAsia="en-US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table" w:styleId="Grigliamedia3-Colore5">
    <w:name w:val="Medium Grid 3 Accent 5"/>
    <w:basedOn w:val="Tabellanormale"/>
    <w:uiPriority w:val="69"/>
    <w:rsid w:val="00AF674C"/>
    <w:rPr>
      <w:rFonts w:eastAsia="Calibri"/>
      <w:lang w:eastAsia="en-US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Sfondomedio1-Colore11">
    <w:name w:val="Sfondo medio 1 - Colore 11"/>
    <w:basedOn w:val="Tabellanormale"/>
    <w:uiPriority w:val="63"/>
    <w:rsid w:val="00AF674C"/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igliachiara-Colore5">
    <w:name w:val="Light Grid Accent 5"/>
    <w:basedOn w:val="Tabellanormale"/>
    <w:uiPriority w:val="62"/>
    <w:rsid w:val="007C17B1"/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76B9E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C76B9E"/>
    <w:pPr>
      <w:keepNext/>
      <w:outlineLvl w:val="0"/>
    </w:pPr>
    <w:rPr>
      <w:b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18762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8514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8514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F378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F3788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212F7A"/>
    <w:pPr>
      <w:spacing w:before="100" w:beforeAutospacing="1" w:after="100" w:afterAutospacing="1"/>
    </w:pPr>
    <w:rPr>
      <w:rFonts w:eastAsia="Calibri"/>
    </w:rPr>
  </w:style>
  <w:style w:type="paragraph" w:styleId="Corpotesto">
    <w:name w:val="Body Text"/>
    <w:basedOn w:val="Normale"/>
    <w:link w:val="CorpotestoCarattere"/>
    <w:rsid w:val="00C47B3A"/>
    <w:pPr>
      <w:spacing w:line="360" w:lineRule="auto"/>
    </w:pPr>
    <w:rPr>
      <w:rFonts w:ascii="Bookman Old Style" w:hAnsi="Bookman Old Style" w:cs="Arial"/>
      <w:sz w:val="18"/>
    </w:rPr>
  </w:style>
  <w:style w:type="character" w:customStyle="1" w:styleId="CorpotestoCarattere">
    <w:name w:val="Corpo testo Carattere"/>
    <w:basedOn w:val="Carpredefinitoparagrafo"/>
    <w:link w:val="Corpotesto"/>
    <w:rsid w:val="00C47B3A"/>
    <w:rPr>
      <w:rFonts w:ascii="Bookman Old Style" w:hAnsi="Bookman Old Style" w:cs="Arial"/>
      <w:sz w:val="18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D5FA4"/>
    <w:rPr>
      <w:color w:val="800080"/>
      <w:u w:val="single"/>
    </w:rPr>
  </w:style>
  <w:style w:type="character" w:customStyle="1" w:styleId="txt1">
    <w:name w:val="txt1"/>
    <w:basedOn w:val="Carpredefinitoparagrafo"/>
    <w:rsid w:val="003E7788"/>
    <w:rPr>
      <w:rFonts w:ascii="Verdana" w:hAnsi="Verdana" w:hint="default"/>
      <w:color w:val="4D4D4D"/>
      <w:sz w:val="15"/>
      <w:szCs w:val="15"/>
    </w:rPr>
  </w:style>
  <w:style w:type="character" w:customStyle="1" w:styleId="normaltxtb1">
    <w:name w:val="normaltxtb1"/>
    <w:basedOn w:val="Carpredefinitoparagrafo"/>
    <w:rsid w:val="003E7788"/>
    <w:rPr>
      <w:rFonts w:ascii="Arial" w:hAnsi="Arial" w:cs="Arial" w:hint="default"/>
      <w:b/>
      <w:bCs/>
      <w:color w:val="494F73"/>
    </w:rPr>
  </w:style>
  <w:style w:type="character" w:styleId="Enfasigrassetto">
    <w:name w:val="Strong"/>
    <w:basedOn w:val="Carpredefinitoparagrafo"/>
    <w:uiPriority w:val="22"/>
    <w:qFormat/>
    <w:rsid w:val="0022053D"/>
    <w:rPr>
      <w:b/>
      <w:bCs/>
    </w:rPr>
  </w:style>
  <w:style w:type="character" w:customStyle="1" w:styleId="fn">
    <w:name w:val="fn"/>
    <w:basedOn w:val="Carpredefinitoparagrafo"/>
    <w:rsid w:val="00C61242"/>
  </w:style>
  <w:style w:type="character" w:customStyle="1" w:styleId="street-address">
    <w:name w:val="street-address"/>
    <w:basedOn w:val="Carpredefinitoparagrafo"/>
    <w:rsid w:val="00C61242"/>
  </w:style>
  <w:style w:type="character" w:customStyle="1" w:styleId="postal-code">
    <w:name w:val="postal-code"/>
    <w:basedOn w:val="Carpredefinitoparagrafo"/>
    <w:rsid w:val="00C61242"/>
  </w:style>
  <w:style w:type="character" w:customStyle="1" w:styleId="locality">
    <w:name w:val="locality"/>
    <w:basedOn w:val="Carpredefinitoparagrafo"/>
    <w:rsid w:val="00C61242"/>
  </w:style>
  <w:style w:type="character" w:customStyle="1" w:styleId="region">
    <w:name w:val="region"/>
    <w:basedOn w:val="Carpredefinitoparagrafo"/>
    <w:rsid w:val="00C61242"/>
  </w:style>
  <w:style w:type="character" w:customStyle="1" w:styleId="stile8">
    <w:name w:val="stile8"/>
    <w:basedOn w:val="Carpredefinitoparagrafo"/>
    <w:rsid w:val="00716914"/>
  </w:style>
  <w:style w:type="character" w:customStyle="1" w:styleId="stile7">
    <w:name w:val="stile7"/>
    <w:basedOn w:val="Carpredefinitoparagrafo"/>
    <w:rsid w:val="00716914"/>
  </w:style>
  <w:style w:type="character" w:customStyle="1" w:styleId="stile2">
    <w:name w:val="stile2"/>
    <w:basedOn w:val="Carpredefinitoparagrafo"/>
    <w:rsid w:val="00716914"/>
  </w:style>
  <w:style w:type="paragraph" w:customStyle="1" w:styleId="stile21">
    <w:name w:val="stile21"/>
    <w:basedOn w:val="Normale"/>
    <w:rsid w:val="00716914"/>
    <w:pPr>
      <w:spacing w:before="100" w:beforeAutospacing="1" w:after="100" w:afterAutospacing="1"/>
    </w:pPr>
  </w:style>
  <w:style w:type="character" w:customStyle="1" w:styleId="Titolo2Carattere">
    <w:name w:val="Titolo 2 Carattere"/>
    <w:basedOn w:val="Carpredefinitoparagrafo"/>
    <w:link w:val="Titolo2"/>
    <w:uiPriority w:val="9"/>
    <w:rsid w:val="00187620"/>
    <w:rPr>
      <w:rFonts w:ascii="Cambria" w:hAnsi="Cambria"/>
      <w:b/>
      <w:bCs/>
      <w:i/>
      <w:iCs/>
      <w:sz w:val="28"/>
      <w:szCs w:val="28"/>
    </w:rPr>
  </w:style>
  <w:style w:type="paragraph" w:styleId="Testonormale">
    <w:name w:val="Plain Text"/>
    <w:basedOn w:val="Normale"/>
    <w:link w:val="TestonormaleCarattere"/>
    <w:uiPriority w:val="99"/>
    <w:unhideWhenUsed/>
    <w:rsid w:val="00A3219E"/>
    <w:rPr>
      <w:rFonts w:ascii="Consolas" w:eastAsia="Calibri" w:hAnsi="Consolas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A3219E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google-src-text1">
    <w:name w:val="google-src-text1"/>
    <w:basedOn w:val="Carpredefinitoparagrafo"/>
    <w:rsid w:val="00BA3AED"/>
    <w:rPr>
      <w:vanish/>
      <w:webHidden w:val="0"/>
      <w:specVanish w:val="0"/>
    </w:rPr>
  </w:style>
  <w:style w:type="character" w:customStyle="1" w:styleId="leftclick1">
    <w:name w:val="leftclick1"/>
    <w:basedOn w:val="Carpredefinitoparagrafo"/>
    <w:rsid w:val="00BA3AED"/>
    <w:rPr>
      <w:color w:val="006699"/>
      <w:u w:val="single"/>
    </w:rPr>
  </w:style>
  <w:style w:type="table" w:styleId="Grigliatabella">
    <w:name w:val="Table Grid"/>
    <w:basedOn w:val="Tabellanormale"/>
    <w:rsid w:val="00F674D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fondochiaro-Colore11">
    <w:name w:val="Sfondo chiaro - Colore 11"/>
    <w:basedOn w:val="Tabellanormale"/>
    <w:uiPriority w:val="60"/>
    <w:rsid w:val="00F674DF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customStyle="1" w:styleId="landingtext">
    <w:name w:val="landingtext"/>
    <w:basedOn w:val="Normale"/>
    <w:rsid w:val="00AE6A11"/>
    <w:pPr>
      <w:spacing w:line="270" w:lineRule="atLeast"/>
      <w:ind w:right="180"/>
    </w:pPr>
    <w:rPr>
      <w:rFonts w:ascii="Arial" w:hAnsi="Arial" w:cs="Arial"/>
      <w:color w:val="666666"/>
      <w:sz w:val="18"/>
      <w:szCs w:val="18"/>
    </w:rPr>
  </w:style>
  <w:style w:type="paragraph" w:customStyle="1" w:styleId="info1">
    <w:name w:val="info1"/>
    <w:basedOn w:val="Normale"/>
    <w:rsid w:val="00AE6A11"/>
    <w:pPr>
      <w:spacing w:before="100" w:beforeAutospacing="1" w:after="75" w:line="270" w:lineRule="atLeast"/>
    </w:pPr>
  </w:style>
  <w:style w:type="paragraph" w:customStyle="1" w:styleId="description1">
    <w:name w:val="description1"/>
    <w:basedOn w:val="Normale"/>
    <w:rsid w:val="00CD6BD3"/>
    <w:rPr>
      <w:sz w:val="26"/>
      <w:szCs w:val="26"/>
    </w:rPr>
  </w:style>
  <w:style w:type="paragraph" w:customStyle="1" w:styleId="web1">
    <w:name w:val="web1"/>
    <w:basedOn w:val="Normale"/>
    <w:rsid w:val="00CD6BD3"/>
    <w:rPr>
      <w:b/>
      <w:bCs/>
      <w:sz w:val="26"/>
      <w:szCs w:val="26"/>
    </w:rPr>
  </w:style>
  <w:style w:type="character" w:customStyle="1" w:styleId="label2">
    <w:name w:val="label2"/>
    <w:basedOn w:val="Carpredefinitoparagrafo"/>
    <w:rsid w:val="00CD6BD3"/>
    <w:rPr>
      <w:vanish w:val="0"/>
      <w:webHidden w:val="0"/>
      <w:specVanish w:val="0"/>
    </w:rPr>
  </w:style>
  <w:style w:type="character" w:customStyle="1" w:styleId="info2">
    <w:name w:val="info2"/>
    <w:basedOn w:val="Carpredefinitoparagrafo"/>
    <w:rsid w:val="00CD6BD3"/>
    <w:rPr>
      <w:vanish w:val="0"/>
      <w:webHidden w:val="0"/>
      <w:specVanish w:val="0"/>
    </w:rPr>
  </w:style>
  <w:style w:type="character" w:customStyle="1" w:styleId="google-src-text2">
    <w:name w:val="google-src-text2"/>
    <w:basedOn w:val="Carpredefinitoparagrafo"/>
    <w:rsid w:val="00CD6BD3"/>
    <w:rPr>
      <w:vanish/>
      <w:webHidden w:val="0"/>
      <w:color w:val="009900"/>
      <w:specVanish w:val="0"/>
    </w:rPr>
  </w:style>
  <w:style w:type="character" w:customStyle="1" w:styleId="style61">
    <w:name w:val="style61"/>
    <w:basedOn w:val="Carpredefinitoparagrafo"/>
    <w:rsid w:val="006971E4"/>
    <w:rPr>
      <w:rFonts w:ascii="Arial" w:hAnsi="Arial" w:cs="Arial" w:hint="default"/>
      <w:b/>
      <w:bCs/>
    </w:rPr>
  </w:style>
  <w:style w:type="paragraph" w:customStyle="1" w:styleId="style3">
    <w:name w:val="style3"/>
    <w:basedOn w:val="Normale"/>
    <w:rsid w:val="00D51FBB"/>
    <w:pPr>
      <w:spacing w:before="100" w:beforeAutospacing="1" w:after="100" w:afterAutospacing="1"/>
    </w:pPr>
    <w:rPr>
      <w:rFonts w:ascii="Arial" w:hAnsi="Arial" w:cs="Arial"/>
    </w:rPr>
  </w:style>
  <w:style w:type="paragraph" w:customStyle="1" w:styleId="style5">
    <w:name w:val="style5"/>
    <w:basedOn w:val="Normale"/>
    <w:rsid w:val="00D51FBB"/>
    <w:pPr>
      <w:spacing w:before="100" w:beforeAutospacing="1" w:after="100" w:afterAutospacing="1"/>
    </w:pPr>
    <w:rPr>
      <w:rFonts w:ascii="Arial" w:hAnsi="Arial" w:cs="Arial"/>
    </w:rPr>
  </w:style>
  <w:style w:type="character" w:customStyle="1" w:styleId="style81">
    <w:name w:val="style81"/>
    <w:basedOn w:val="Carpredefinitoparagrafo"/>
    <w:rsid w:val="00D51FBB"/>
    <w:rPr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rsid w:val="00B13C92"/>
    <w:rPr>
      <w:b/>
      <w:sz w:val="24"/>
      <w:szCs w:val="24"/>
    </w:rPr>
  </w:style>
  <w:style w:type="paragraph" w:styleId="Puntoelenco">
    <w:name w:val="List Bullet"/>
    <w:basedOn w:val="Normale"/>
    <w:uiPriority w:val="99"/>
    <w:unhideWhenUsed/>
    <w:rsid w:val="003C1593"/>
    <w:pPr>
      <w:numPr>
        <w:numId w:val="1"/>
      </w:numPr>
      <w:spacing w:after="200" w:line="276" w:lineRule="auto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1D6A4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1D6A44"/>
    <w:rPr>
      <w:sz w:val="24"/>
      <w:szCs w:val="24"/>
    </w:rPr>
  </w:style>
  <w:style w:type="character" w:customStyle="1" w:styleId="skypepnhprintcontainer">
    <w:name w:val="skype_pnh_print_container"/>
    <w:basedOn w:val="Carpredefinitoparagrafo"/>
    <w:rsid w:val="00862353"/>
  </w:style>
  <w:style w:type="character" w:customStyle="1" w:styleId="skypepnhcontainer">
    <w:name w:val="skype_pnh_container"/>
    <w:basedOn w:val="Carpredefinitoparagrafo"/>
    <w:rsid w:val="00862353"/>
  </w:style>
  <w:style w:type="character" w:customStyle="1" w:styleId="skypepnhmark">
    <w:name w:val="skype_pnh_mark"/>
    <w:basedOn w:val="Carpredefinitoparagrafo"/>
    <w:rsid w:val="00862353"/>
  </w:style>
  <w:style w:type="character" w:customStyle="1" w:styleId="skypepnhleftspan">
    <w:name w:val="skype_pnh_left_span"/>
    <w:basedOn w:val="Carpredefinitoparagrafo"/>
    <w:rsid w:val="00862353"/>
  </w:style>
  <w:style w:type="character" w:customStyle="1" w:styleId="skypepnhdropartspan">
    <w:name w:val="skype_pnh_dropart_span"/>
    <w:basedOn w:val="Carpredefinitoparagrafo"/>
    <w:rsid w:val="00862353"/>
  </w:style>
  <w:style w:type="character" w:customStyle="1" w:styleId="skypepnhdropartflagspan">
    <w:name w:val="skype_pnh_dropart_flag_span"/>
    <w:basedOn w:val="Carpredefinitoparagrafo"/>
    <w:rsid w:val="00862353"/>
  </w:style>
  <w:style w:type="character" w:customStyle="1" w:styleId="skypepnhtextspan">
    <w:name w:val="skype_pnh_text_span"/>
    <w:basedOn w:val="Carpredefinitoparagrafo"/>
    <w:rsid w:val="00862353"/>
  </w:style>
  <w:style w:type="character" w:customStyle="1" w:styleId="skypepnhrightspan">
    <w:name w:val="skype_pnh_right_span"/>
    <w:basedOn w:val="Carpredefinitoparagrafo"/>
    <w:rsid w:val="00862353"/>
  </w:style>
  <w:style w:type="table" w:styleId="Grigliamedia1-Colore1">
    <w:name w:val="Medium Grid 1 Accent 1"/>
    <w:basedOn w:val="Tabellanormale"/>
    <w:uiPriority w:val="67"/>
    <w:rsid w:val="00031369"/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paragraph" w:styleId="Titolo">
    <w:name w:val="Title"/>
    <w:basedOn w:val="Normale"/>
    <w:next w:val="Normale"/>
    <w:link w:val="TitoloCarattere"/>
    <w:uiPriority w:val="10"/>
    <w:qFormat/>
    <w:rsid w:val="000542F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uiPriority w:val="10"/>
    <w:rsid w:val="000542F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Default">
    <w:name w:val="Default"/>
    <w:rsid w:val="00BB5DC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table" w:styleId="Grigliamedia3-Colore1">
    <w:name w:val="Medium Grid 3 Accent 1"/>
    <w:basedOn w:val="Tabellanormale"/>
    <w:uiPriority w:val="69"/>
    <w:rsid w:val="00AF674C"/>
    <w:rPr>
      <w:rFonts w:eastAsia="Calibri"/>
      <w:lang w:eastAsia="en-US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table" w:styleId="Grigliamedia3-Colore5">
    <w:name w:val="Medium Grid 3 Accent 5"/>
    <w:basedOn w:val="Tabellanormale"/>
    <w:uiPriority w:val="69"/>
    <w:rsid w:val="00AF674C"/>
    <w:rPr>
      <w:rFonts w:eastAsia="Calibri"/>
      <w:lang w:eastAsia="en-US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Sfondomedio1-Colore11">
    <w:name w:val="Sfondo medio 1 - Colore 11"/>
    <w:basedOn w:val="Tabellanormale"/>
    <w:uiPriority w:val="63"/>
    <w:rsid w:val="00AF674C"/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igliachiara-Colore5">
    <w:name w:val="Light Grid Accent 5"/>
    <w:basedOn w:val="Tabellanormale"/>
    <w:uiPriority w:val="62"/>
    <w:rsid w:val="007C17B1"/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7992">
      <w:marLeft w:val="0"/>
      <w:marRight w:val="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0871">
      <w:marLeft w:val="0"/>
      <w:marRight w:val="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0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47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140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8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4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1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61613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35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846861">
                  <w:marLeft w:val="24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38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398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7600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9738426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355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423">
      <w:marLeft w:val="0"/>
      <w:marRight w:val="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598801">
          <w:marLeft w:val="0"/>
          <w:marRight w:val="0"/>
          <w:marTop w:val="0"/>
          <w:marBottom w:val="0"/>
          <w:divBdr>
            <w:top w:val="single" w:sz="6" w:space="0" w:color="83ADC3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244721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820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880182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113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277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071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781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719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835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792275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6115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001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0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0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0774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96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22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818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9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99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414302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836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030515">
                  <w:marLeft w:val="0"/>
                  <w:marRight w:val="0"/>
                  <w:marTop w:val="9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209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3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53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0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1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97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70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621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1355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684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141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858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211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828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292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40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964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500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957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53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04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6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2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2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700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138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29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143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883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59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986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54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595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31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671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3212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537934">
              <w:marLeft w:val="0"/>
              <w:marRight w:val="0"/>
              <w:marTop w:val="22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455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979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0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24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78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7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508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96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71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176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575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04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98161">
      <w:marLeft w:val="0"/>
      <w:marRight w:val="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3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64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3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507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6262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868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578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3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Francesco%20D'Antonio\Dati%20applicazioni\Microsoft\Modelli\CARTA%20INTESTATA%20STUDI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531C60-CD39-4BCB-804A-B60E9949B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STUDIO.dot</Template>
  <TotalTime>6</TotalTime>
  <Pages>2</Pages>
  <Words>199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Longhi Massimo</cp:lastModifiedBy>
  <cp:revision>3</cp:revision>
  <cp:lastPrinted>2012-02-28T14:07:00Z</cp:lastPrinted>
  <dcterms:created xsi:type="dcterms:W3CDTF">2014-06-24T14:43:00Z</dcterms:created>
  <dcterms:modified xsi:type="dcterms:W3CDTF">2014-06-24T14:50:00Z</dcterms:modified>
</cp:coreProperties>
</file>